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63A" w:rsidRDefault="004A46A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11. pielikums</w:t>
      </w:r>
    </w:p>
    <w:p w:rsidR="0009763A" w:rsidRDefault="004A46A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Ministru kabineta</w:t>
      </w:r>
    </w:p>
    <w:p w:rsidR="0009763A" w:rsidRPr="0044241C" w:rsidRDefault="004A46AB">
      <w:pPr>
        <w:spacing w:after="0" w:line="240" w:lineRule="auto"/>
        <w:jc w:val="right"/>
        <w:rPr>
          <w:lang w:val="lv-LV"/>
        </w:rPr>
      </w:pPr>
      <w:r w:rsidRPr="0044241C">
        <w:rPr>
          <w:rFonts w:ascii="Times New Roman" w:hAnsi="Times New Roman"/>
          <w:sz w:val="28"/>
          <w:szCs w:val="28"/>
          <w:lang w:val="lv-LV"/>
        </w:rPr>
        <w:t xml:space="preserve">2015. gada </w:t>
      </w:r>
      <w:r w:rsidRPr="0044241C">
        <w:rPr>
          <w:rFonts w:ascii="Times New Roman" w:hAnsi="Times New Roman"/>
          <w:sz w:val="28"/>
          <w:szCs w:val="28"/>
          <w:lang w:val="lv-LV"/>
        </w:rPr>
        <w:t>1. septembra</w:t>
      </w:r>
    </w:p>
    <w:p w:rsidR="0009763A" w:rsidRPr="0044241C" w:rsidRDefault="004A46A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44241C">
        <w:rPr>
          <w:rFonts w:ascii="Times New Roman" w:hAnsi="Times New Roman"/>
          <w:sz w:val="28"/>
          <w:szCs w:val="28"/>
          <w:lang w:val="lv-LV"/>
        </w:rPr>
        <w:t>noteikumiem Nr. 506</w:t>
      </w:r>
    </w:p>
    <w:p w:rsidR="0009763A" w:rsidRDefault="004A46AB" w:rsidP="0069273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lv-LV"/>
        </w:rPr>
      </w:pPr>
      <w:r>
        <w:rPr>
          <w:rFonts w:ascii="Times New Roman" w:hAnsi="Times New Roman"/>
          <w:i/>
          <w:sz w:val="20"/>
          <w:szCs w:val="20"/>
          <w:lang w:val="lv-LV"/>
        </w:rPr>
        <w:t>(</w:t>
      </w:r>
      <w:r w:rsidR="00692732">
        <w:rPr>
          <w:rFonts w:ascii="Times New Roman" w:hAnsi="Times New Roman"/>
          <w:i/>
          <w:sz w:val="20"/>
          <w:szCs w:val="20"/>
          <w:lang w:val="lv-LV"/>
        </w:rPr>
        <w:t>p</w:t>
      </w:r>
      <w:bookmarkStart w:id="0" w:name="_GoBack"/>
      <w:bookmarkEnd w:id="0"/>
      <w:r>
        <w:rPr>
          <w:rFonts w:ascii="Times New Roman" w:hAnsi="Times New Roman"/>
          <w:i/>
          <w:sz w:val="20"/>
          <w:szCs w:val="20"/>
          <w:lang w:val="lv-LV"/>
        </w:rPr>
        <w:t>ielikums grozīts ar MK 03.05.2016. noteikumiem Nr. 282)</w:t>
      </w:r>
    </w:p>
    <w:p w:rsidR="0009763A" w:rsidRDefault="0009763A">
      <w:pPr>
        <w:spacing w:after="0" w:line="240" w:lineRule="auto"/>
        <w:rPr>
          <w:rFonts w:ascii="Times New Roman" w:hAnsi="Times New Roman"/>
          <w:i/>
          <w:sz w:val="20"/>
          <w:szCs w:val="20"/>
          <w:lang w:val="lv-LV"/>
        </w:rPr>
      </w:pPr>
    </w:p>
    <w:p w:rsidR="0009763A" w:rsidRDefault="004A46A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 xml:space="preserve">Iesniegums par mēslošanas līdzekli un substrātu, kurš atzīts citā Eiropas Ekonomikas zonas </w:t>
      </w:r>
      <w:r>
        <w:rPr>
          <w:rFonts w:ascii="Times New Roman" w:hAnsi="Times New Roman"/>
          <w:b/>
          <w:bCs/>
          <w:sz w:val="28"/>
          <w:szCs w:val="28"/>
          <w:lang w:val="lv-LV"/>
        </w:rPr>
        <w:t>dalībvalstī</w:t>
      </w:r>
    </w:p>
    <w:p w:rsidR="0009763A" w:rsidRDefault="000976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lv-LV"/>
        </w:rPr>
      </w:pPr>
    </w:p>
    <w:tbl>
      <w:tblPr>
        <w:tblW w:w="46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09763A">
        <w:tblPrEx>
          <w:tblCellMar>
            <w:top w:w="0" w:type="dxa"/>
            <w:bottom w:w="0" w:type="dxa"/>
          </w:tblCellMar>
        </w:tblPrEx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9763A" w:rsidRDefault="004A4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36"/>
                <w:szCs w:val="36"/>
                <w:lang w:val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36"/>
                <w:szCs w:val="36"/>
                <w:lang w:val="lv-LV"/>
              </w:rPr>
              <w:t>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9763A" w:rsidRDefault="004A4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lv-LV"/>
              </w:rPr>
              <w:t>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lv-LV"/>
              </w:rPr>
            </w:pP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92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4A4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  <w:t>diena</w:t>
            </w:r>
          </w:p>
        </w:tc>
        <w:tc>
          <w:tcPr>
            <w:tcW w:w="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4A4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lv-LV"/>
              </w:rPr>
              <w:t>mēnesis</w:t>
            </w:r>
          </w:p>
        </w:tc>
        <w:tc>
          <w:tcPr>
            <w:tcW w:w="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4A4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  <w:t>gads</w:t>
            </w:r>
          </w:p>
        </w:tc>
      </w:tr>
    </w:tbl>
    <w:p w:rsidR="0009763A" w:rsidRDefault="0009763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</w:p>
    <w:p w:rsidR="0009763A" w:rsidRDefault="004A46AB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8"/>
          <w:szCs w:val="28"/>
          <w:lang w:val="lv-LV"/>
        </w:rPr>
        <w:t>I. Vispārīgā informācija</w:t>
      </w:r>
    </w:p>
    <w:p w:rsidR="0009763A" w:rsidRDefault="000976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322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2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09763A">
        <w:tblPrEx>
          <w:tblCellMar>
            <w:top w:w="0" w:type="dxa"/>
            <w:bottom w:w="0" w:type="dxa"/>
          </w:tblCellMar>
        </w:tblPrEx>
        <w:tc>
          <w:tcPr>
            <w:tcW w:w="405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4A46AB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 xml:space="preserve">1. Iesniedzēja reģistrācijas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9322" w:type="dxa"/>
            <w:gridSpan w:val="1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4A46AB">
            <w:pPr>
              <w:spacing w:after="0" w:line="240" w:lineRule="auto"/>
              <w:ind w:right="-142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 xml:space="preserve">numurs kompetentās institūcijas </w:t>
            </w: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9322" w:type="dxa"/>
            <w:gridSpan w:val="1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4A46AB">
            <w:pPr>
              <w:spacing w:after="0" w:line="240" w:lineRule="auto"/>
              <w:ind w:right="-142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reģistrā</w:t>
            </w:r>
          </w:p>
        </w:tc>
      </w:tr>
    </w:tbl>
    <w:p w:rsidR="0009763A" w:rsidRDefault="0009763A">
      <w:pPr>
        <w:spacing w:after="0"/>
        <w:rPr>
          <w:vanish/>
        </w:rPr>
      </w:pPr>
    </w:p>
    <w:tbl>
      <w:tblPr>
        <w:tblW w:w="500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1"/>
        <w:gridCol w:w="1829"/>
        <w:gridCol w:w="2018"/>
        <w:gridCol w:w="2381"/>
      </w:tblGrid>
      <w:tr w:rsidR="0009763A">
        <w:tblPrEx>
          <w:tblCellMar>
            <w:top w:w="0" w:type="dxa"/>
            <w:bottom w:w="0" w:type="dxa"/>
          </w:tblCellMar>
        </w:tblPrEx>
        <w:tc>
          <w:tcPr>
            <w:tcW w:w="9141" w:type="dxa"/>
            <w:gridSpan w:val="4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2. Iesniedzējs:</w:t>
            </w: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2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2.1. nosaukums</w:t>
            </w:r>
          </w:p>
        </w:tc>
        <w:tc>
          <w:tcPr>
            <w:tcW w:w="6276" w:type="dxa"/>
            <w:gridSpan w:val="3"/>
            <w:tcBorders>
              <w:bottom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2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2.2. juridiskā adrese</w:t>
            </w:r>
          </w:p>
        </w:tc>
        <w:tc>
          <w:tcPr>
            <w:tcW w:w="6276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2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2.3. tālruņa numurs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2029" w:type="dxa"/>
            <w:tcBorders>
              <w:top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faksa numurs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2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e-pasta adrese</w:t>
            </w:r>
          </w:p>
        </w:tc>
        <w:tc>
          <w:tcPr>
            <w:tcW w:w="6276" w:type="dxa"/>
            <w:gridSpan w:val="3"/>
            <w:tcBorders>
              <w:bottom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</w:tbl>
    <w:p w:rsidR="0009763A" w:rsidRDefault="0009763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p w:rsidR="0009763A" w:rsidRDefault="004A46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3. Ziņas par personu, kas iesniedz iesniegumu:</w:t>
      </w:r>
    </w:p>
    <w:tbl>
      <w:tblPr>
        <w:tblW w:w="500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6"/>
        <w:gridCol w:w="275"/>
        <w:gridCol w:w="1442"/>
        <w:gridCol w:w="407"/>
        <w:gridCol w:w="104"/>
        <w:gridCol w:w="303"/>
        <w:gridCol w:w="436"/>
        <w:gridCol w:w="407"/>
        <w:gridCol w:w="407"/>
        <w:gridCol w:w="407"/>
        <w:gridCol w:w="407"/>
        <w:gridCol w:w="439"/>
        <w:gridCol w:w="407"/>
        <w:gridCol w:w="407"/>
        <w:gridCol w:w="407"/>
        <w:gridCol w:w="423"/>
        <w:gridCol w:w="815"/>
      </w:tblGrid>
      <w:tr w:rsidR="0009763A">
        <w:tblPrEx>
          <w:tblCellMar>
            <w:top w:w="0" w:type="dxa"/>
            <w:bottom w:w="0" w:type="dxa"/>
          </w:tblCellMar>
        </w:tblPrEx>
        <w:tc>
          <w:tcPr>
            <w:tcW w:w="3323" w:type="dxa"/>
            <w:gridSpan w:val="3"/>
            <w:tcBorders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3.1. personas kods</w:t>
            </w:r>
          </w:p>
        </w:tc>
        <w:tc>
          <w:tcPr>
            <w:tcW w:w="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40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4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410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-</w:t>
            </w:r>
          </w:p>
        </w:tc>
        <w:tc>
          <w:tcPr>
            <w:tcW w:w="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823" w:type="dxa"/>
          </w:tcPr>
          <w:p w:rsidR="0009763A" w:rsidRDefault="00097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15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3.2. vārds</w:t>
            </w:r>
          </w:p>
        </w:tc>
        <w:tc>
          <w:tcPr>
            <w:tcW w:w="7551" w:type="dxa"/>
            <w:gridSpan w:val="16"/>
            <w:tcBorders>
              <w:bottom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15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3.3. uzvārds</w:t>
            </w:r>
          </w:p>
        </w:tc>
        <w:tc>
          <w:tcPr>
            <w:tcW w:w="7551" w:type="dxa"/>
            <w:gridSpan w:val="16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9141" w:type="dxa"/>
            <w:gridSpan w:val="17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3.4. personu apliecinošā dokumenta dati (aizpilda, ja nav personas koda):</w:t>
            </w: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3836" w:type="dxa"/>
            <w:gridSpan w:val="5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 xml:space="preserve">3.4.1.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izdevējiestādes nosaukums</w:t>
            </w:r>
          </w:p>
        </w:tc>
        <w:tc>
          <w:tcPr>
            <w:tcW w:w="5305" w:type="dxa"/>
            <w:gridSpan w:val="12"/>
            <w:tcBorders>
              <w:bottom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1867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3.4.2. numurs</w:t>
            </w:r>
          </w:p>
        </w:tc>
        <w:tc>
          <w:tcPr>
            <w:tcW w:w="7274" w:type="dxa"/>
            <w:gridSpan w:val="15"/>
            <w:tcBorders>
              <w:bottom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3323" w:type="dxa"/>
            <w:gridSpan w:val="3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3.4.3. izsniegšanas datums</w:t>
            </w:r>
          </w:p>
        </w:tc>
        <w:tc>
          <w:tcPr>
            <w:tcW w:w="5818" w:type="dxa"/>
            <w:gridSpan w:val="14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</w:tbl>
    <w:p w:rsidR="0009763A" w:rsidRDefault="004A46AB">
      <w:pPr>
        <w:spacing w:after="0" w:line="240" w:lineRule="auto"/>
        <w:jc w:val="center"/>
      </w:pPr>
      <w:r>
        <w:rPr>
          <w:rFonts w:ascii="Times New Roman" w:hAnsi="Times New Roman"/>
          <w:i/>
          <w:iCs/>
          <w:sz w:val="28"/>
          <w:szCs w:val="28"/>
          <w:lang w:val="lv-LV"/>
        </w:rPr>
        <w:t> </w:t>
      </w:r>
    </w:p>
    <w:p w:rsidR="0009763A" w:rsidRDefault="004A46AB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8"/>
          <w:szCs w:val="28"/>
          <w:lang w:val="lv-LV"/>
        </w:rPr>
        <w:t>II. Informācija par mēslošanas līdzekli un substrātu</w:t>
      </w:r>
    </w:p>
    <w:p w:rsidR="0009763A" w:rsidRDefault="004A46A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 </w:t>
      </w:r>
    </w:p>
    <w:p w:rsidR="0009763A" w:rsidRDefault="004A46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4. Dalībvalsts, kura atzinusi mēslošanas līdzekļa un substrāta tirdzniecību savā valstī:</w:t>
      </w:r>
    </w:p>
    <w:tbl>
      <w:tblPr>
        <w:tblW w:w="9322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1843"/>
        <w:gridCol w:w="4218"/>
      </w:tblGrid>
      <w:tr w:rsidR="0009763A">
        <w:tblPrEx>
          <w:tblCellMar>
            <w:top w:w="0" w:type="dxa"/>
            <w:bottom w:w="0" w:type="dxa"/>
          </w:tblCellMar>
        </w:tblPrEx>
        <w:tc>
          <w:tcPr>
            <w:tcW w:w="32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4.1. valsts</w:t>
            </w:r>
          </w:p>
        </w:tc>
        <w:tc>
          <w:tcPr>
            <w:tcW w:w="6061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32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4.2.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atzinējs (nosaukums)</w:t>
            </w:r>
          </w:p>
        </w:tc>
        <w:tc>
          <w:tcPr>
            <w:tcW w:w="60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32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6061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510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4.3. atzinuma derīguma termiņš (ja tāds ir)</w:t>
            </w:r>
          </w:p>
        </w:tc>
        <w:tc>
          <w:tcPr>
            <w:tcW w:w="42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510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421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932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4A46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lastRenderedPageBreak/>
              <w:t>5. Mēslošanas līdzekļa vai substrāta ražotājs un kompetentās iestādes apstiprinā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softHyphen/>
              <w:t>juma numurs</w:t>
            </w: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7479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:rsidR="0009763A" w:rsidRDefault="004A46A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6. Mēslošanas līdzekļa vai substrāta tirdzniecības nosaukums 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8"/>
      </w:tblGrid>
      <w:tr w:rsidR="0009763A">
        <w:tblPrEx>
          <w:tblCellMar>
            <w:top w:w="0" w:type="dxa"/>
            <w:bottom w:w="0" w:type="dxa"/>
          </w:tblCellMar>
        </w:tblPrEx>
        <w:tc>
          <w:tcPr>
            <w:tcW w:w="928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09763A">
        <w:tblPrEx>
          <w:tblCellMar>
            <w:top w:w="0" w:type="dxa"/>
            <w:bottom w:w="0" w:type="dxa"/>
          </w:tblCellMar>
        </w:tblPrEx>
        <w:tc>
          <w:tcPr>
            <w:tcW w:w="928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63A" w:rsidRDefault="0009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:rsidR="0009763A" w:rsidRDefault="004A46AB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val="lv-LV"/>
        </w:rPr>
        <w:t xml:space="preserve">7. </w:t>
      </w:r>
      <w:r>
        <w:rPr>
          <w:rFonts w:ascii="Times New Roman" w:hAnsi="Times New Roman"/>
          <w:sz w:val="28"/>
          <w:szCs w:val="28"/>
          <w:lang w:val="lv-LV"/>
        </w:rPr>
        <w:t>Mēslošanas līdzekļa un substrāta grupa (</w:t>
      </w:r>
      <w:r>
        <w:rPr>
          <w:rFonts w:ascii="Times New Roman" w:hAnsi="Times New Roman"/>
          <w:color w:val="000000"/>
          <w:sz w:val="28"/>
          <w:szCs w:val="28"/>
          <w:lang w:val="lv-LV"/>
        </w:rPr>
        <w:t>ja tā ir norādīta dalībvalsts apliecinājumā</w:t>
      </w:r>
      <w:r>
        <w:rPr>
          <w:rFonts w:ascii="Times New Roman" w:hAnsi="Times New Roman"/>
          <w:sz w:val="28"/>
          <w:szCs w:val="28"/>
          <w:lang w:val="lv-LV"/>
        </w:rPr>
        <w:t>)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8"/>
      </w:tblGrid>
      <w:tr w:rsidR="0009763A">
        <w:tblPrEx>
          <w:tblCellMar>
            <w:top w:w="0" w:type="dxa"/>
            <w:bottom w:w="0" w:type="dxa"/>
          </w:tblCellMar>
        </w:tblPrEx>
        <w:tc>
          <w:tcPr>
            <w:tcW w:w="92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072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09763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072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9763A" w:rsidRDefault="0009763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09763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072" w:type="dxa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9763A" w:rsidRDefault="0009763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lv-LV"/>
                    </w:rPr>
                  </w:pPr>
                </w:p>
              </w:tc>
            </w:tr>
          </w:tbl>
          <w:p w:rsidR="0009763A" w:rsidRDefault="0009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:rsidR="0009763A" w:rsidRDefault="004A46AB">
      <w:r>
        <w:rPr>
          <w:rFonts w:ascii="Times New Roman" w:hAnsi="Times New Roman"/>
          <w:sz w:val="28"/>
          <w:szCs w:val="28"/>
          <w:lang w:val="lv-LV"/>
        </w:rPr>
        <w:t xml:space="preserve">8. </w:t>
      </w:r>
      <w:r>
        <w:rPr>
          <w:rFonts w:ascii="Times New Roman" w:hAnsi="Times New Roman"/>
          <w:i/>
          <w:sz w:val="20"/>
          <w:szCs w:val="20"/>
          <w:lang w:val="lv-LV"/>
        </w:rPr>
        <w:t>(Svītrots ar MK 03.05.2016. noteikumiem Nr. 282)</w:t>
      </w:r>
    </w:p>
    <w:p w:rsidR="0009763A" w:rsidRDefault="000976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09763A" w:rsidRDefault="000976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5103"/>
      </w:tblGrid>
      <w:tr w:rsidR="0009763A">
        <w:tblPrEx>
          <w:tblCellMar>
            <w:top w:w="0" w:type="dxa"/>
            <w:bottom w:w="0" w:type="dxa"/>
          </w:tblCellMar>
        </w:tblPrEx>
        <w:tc>
          <w:tcPr>
            <w:tcW w:w="42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9763A" w:rsidRDefault="004A4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Apliecinu, ka sniegtā informācija ir pareiza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63A" w:rsidRDefault="000976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09763A" w:rsidRPr="00884E70">
        <w:tblPrEx>
          <w:tblCellMar>
            <w:top w:w="0" w:type="dxa"/>
            <w:bottom w:w="0" w:type="dxa"/>
          </w:tblCellMar>
        </w:tblPrEx>
        <w:tc>
          <w:tcPr>
            <w:tcW w:w="42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63A" w:rsidRDefault="004A4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  </w:t>
            </w: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63A" w:rsidRPr="00884E70" w:rsidRDefault="004A46AB">
            <w:pPr>
              <w:spacing w:after="0" w:line="240" w:lineRule="auto"/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sz w:val="24"/>
                <w:szCs w:val="28"/>
                <w:lang w:val="lv-LV"/>
              </w:rPr>
              <w:t xml:space="preserve">(reģistrācijas iesniedzēja vārds, uzvārds un paraksts*) </w:t>
            </w:r>
          </w:p>
        </w:tc>
      </w:tr>
    </w:tbl>
    <w:p w:rsidR="0009763A" w:rsidRDefault="000976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09763A" w:rsidRPr="0044241C" w:rsidRDefault="004A46AB">
      <w:pPr>
        <w:spacing w:after="0" w:line="240" w:lineRule="auto"/>
        <w:ind w:firstLine="709"/>
        <w:jc w:val="both"/>
        <w:rPr>
          <w:lang w:val="lv-LV"/>
        </w:rPr>
      </w:pPr>
      <w:r>
        <w:rPr>
          <w:rFonts w:ascii="Times New Roman" w:hAnsi="Times New Roman"/>
          <w:sz w:val="24"/>
          <w:szCs w:val="28"/>
          <w:lang w:val="lv-LV"/>
        </w:rPr>
        <w:t xml:space="preserve">Piezīme. * Dokumenta rekvizītu "paraksts" neaizpilda, ja elektroniskais dokuments ir sagatavots atbilstoši normatīvajiem aktiem </w:t>
      </w:r>
      <w:hyperlink r:id="rId6" w:history="1">
        <w:r>
          <w:rPr>
            <w:rFonts w:ascii="Times New Roman" w:hAnsi="Times New Roman"/>
            <w:sz w:val="24"/>
            <w:szCs w:val="28"/>
            <w:lang w:val="lv-LV"/>
          </w:rPr>
          <w:t>par elektronisko dokumentu noformēšanu</w:t>
        </w:r>
      </w:hyperlink>
      <w:r>
        <w:rPr>
          <w:rFonts w:ascii="Times New Roman" w:hAnsi="Times New Roman"/>
          <w:sz w:val="24"/>
          <w:szCs w:val="28"/>
          <w:lang w:val="lv-LV"/>
        </w:rPr>
        <w:t>.</w:t>
      </w:r>
    </w:p>
    <w:p w:rsidR="0009763A" w:rsidRDefault="0009763A">
      <w:pPr>
        <w:tabs>
          <w:tab w:val="left" w:pos="6804"/>
        </w:tabs>
        <w:spacing w:after="0" w:line="240" w:lineRule="auto"/>
        <w:ind w:firstLine="720"/>
        <w:rPr>
          <w:rFonts w:ascii="Times New Roman" w:hAnsi="Times New Roman"/>
          <w:sz w:val="28"/>
          <w:szCs w:val="28"/>
          <w:lang w:val="lv-LV"/>
        </w:rPr>
      </w:pPr>
    </w:p>
    <w:sectPr w:rsidR="0009763A">
      <w:headerReference w:type="default" r:id="rId7"/>
      <w:footerReference w:type="default" r:id="rId8"/>
      <w:footerReference w:type="first" r:id="rId9"/>
      <w:pgSz w:w="11907" w:h="16840"/>
      <w:pgMar w:top="1418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6AB" w:rsidRDefault="004A46AB">
      <w:pPr>
        <w:spacing w:after="0" w:line="240" w:lineRule="auto"/>
      </w:pPr>
      <w:r>
        <w:separator/>
      </w:r>
    </w:p>
  </w:endnote>
  <w:endnote w:type="continuationSeparator" w:id="0">
    <w:p w:rsidR="004A46AB" w:rsidRDefault="004A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120" w:rsidRDefault="004A46AB">
    <w:pPr>
      <w:pStyle w:val="Foo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N1222_5p11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120" w:rsidRDefault="004A46AB">
    <w:pPr>
      <w:pStyle w:val="Foo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N1222_5p11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6AB" w:rsidRDefault="004A46A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A46AB" w:rsidRDefault="004A4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120" w:rsidRDefault="004A46AB">
    <w:pPr>
      <w:pStyle w:val="Header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072120" w:rsidRDefault="004A46AB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9763A"/>
    <w:rsid w:val="0009763A"/>
    <w:rsid w:val="0044241C"/>
    <w:rsid w:val="004A46AB"/>
    <w:rsid w:val="00692732"/>
    <w:rsid w:val="0088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40F9"/>
  <w15:docId w15:val="{66195D8C-86E7-438A-B46E-E09EA341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.nais.lv/naiser/loginWindow.cfm?ltype=4&amp;rnd=52D64490B1A8ABB2F1AB51C903C30CFBEA5ECDE1FAD51ADFFAADFBFEFF06CA2901CD1983CE0BDEC36C2F5DD7295DDDC9115CCCFB6FCB80C781125607C2EC9C0B86C9DACCDDDDE7DEC96ED7EEC307CE14C8FE86440153DB8F3E9A5DF1DC&amp;lk=text.cfm?Ref=0101032006062700530&amp;Req=0101032006062700530&amp;Key=0101032005062800473&amp;Hash=&amp;href=#&amp;keepThis=true&amp;TB_iframe=true&amp;height=485&amp;width=69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Mitre</dc:creator>
  <cp:lastModifiedBy>Ina Karlivane</cp:lastModifiedBy>
  <cp:revision>4</cp:revision>
  <cp:lastPrinted>2015-09-11T07:18:00Z</cp:lastPrinted>
  <dcterms:created xsi:type="dcterms:W3CDTF">2019-11-04T07:44:00Z</dcterms:created>
  <dcterms:modified xsi:type="dcterms:W3CDTF">2019-11-04T07:45:00Z</dcterms:modified>
</cp:coreProperties>
</file>